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758" w:rsidRDefault="00854758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惠阳区公开招聘合同制教师系统使用说明</w:t>
      </w:r>
    </w:p>
    <w:p w:rsidR="00854758" w:rsidRDefault="00854758" w:rsidP="00F35030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、惠阳区公开招聘合同制教师系统使用</w:t>
      </w:r>
      <w:r>
        <w:rPr>
          <w:rFonts w:hint="eastAsia"/>
          <w:color w:val="FF0000"/>
          <w:sz w:val="28"/>
          <w:szCs w:val="28"/>
        </w:rPr>
        <w:t>微信小程序</w:t>
      </w:r>
      <w:r>
        <w:rPr>
          <w:rFonts w:hint="eastAsia"/>
          <w:sz w:val="28"/>
          <w:szCs w:val="28"/>
        </w:rPr>
        <w:t>的方式报名，小程序二维码如下。</w:t>
      </w:r>
    </w:p>
    <w:p w:rsidR="00854758" w:rsidRDefault="00854758" w:rsidP="00F35030">
      <w:pPr>
        <w:spacing w:beforeLines="50"/>
        <w:ind w:firstLineChars="200" w:firstLine="640"/>
        <w:jc w:val="center"/>
        <w:rPr>
          <w:sz w:val="28"/>
          <w:szCs w:val="28"/>
        </w:rPr>
      </w:pPr>
      <w:bookmarkStart w:id="0" w:name="_GoBack"/>
      <w:bookmarkEnd w:id="0"/>
      <w:r w:rsidRPr="008B623E">
        <w:rPr>
          <w:rFonts w:ascii="方正仿宋_GBK" w:eastAsia="方正仿宋_GBK" w:hAnsi="方正仿宋_GBK" w:cs="方正仿宋_GBK"/>
          <w:noProof/>
          <w:kern w:val="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i1025" type="#_x0000_t75" alt="44c51d55a7ae674ded91695a415bbd9" style="width:136.5pt;height:153pt;visibility:visible">
            <v:imagedata r:id="rId7" o:title=""/>
          </v:shape>
        </w:pict>
      </w:r>
    </w:p>
    <w:p w:rsidR="00854758" w:rsidRDefault="00854758" w:rsidP="00F35030">
      <w:pPr>
        <w:numPr>
          <w:ilvl w:val="0"/>
          <w:numId w:val="1"/>
        </w:num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扫描二维码后，进入如下界面，点击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进入报名系统，报名期间请留意“</w:t>
      </w:r>
      <w:r>
        <w:rPr>
          <w:rFonts w:hint="eastAsia"/>
          <w:color w:val="FF0000"/>
          <w:sz w:val="28"/>
          <w:szCs w:val="28"/>
        </w:rPr>
        <w:t>公告</w:t>
      </w:r>
      <w:r>
        <w:rPr>
          <w:rFonts w:hint="eastAsia"/>
          <w:sz w:val="28"/>
          <w:szCs w:val="28"/>
        </w:rPr>
        <w:t>”实时更新内容。</w:t>
      </w:r>
    </w:p>
    <w:p w:rsidR="00854758" w:rsidRDefault="00854758" w:rsidP="00F35030">
      <w:pPr>
        <w:spacing w:beforeLines="50"/>
        <w:jc w:val="center"/>
        <w:rPr>
          <w:noProof/>
          <w:sz w:val="28"/>
          <w:szCs w:val="28"/>
        </w:rPr>
      </w:pPr>
      <w:r w:rsidRPr="008B623E">
        <w:rPr>
          <w:noProof/>
          <w:sz w:val="28"/>
          <w:szCs w:val="28"/>
        </w:rPr>
        <w:pict>
          <v:shape id="图片 4" o:spid="_x0000_i1026" type="#_x0000_t75" alt="微信图片_20200714170805" style="width:153.75pt;height:302.25pt;visibility:visible">
            <v:imagedata r:id="rId8" o:title=""/>
          </v:shape>
        </w:pict>
      </w:r>
    </w:p>
    <w:p w:rsidR="00854758" w:rsidRDefault="00854758" w:rsidP="00F35030">
      <w:pPr>
        <w:spacing w:beforeLines="50"/>
        <w:jc w:val="center"/>
      </w:pPr>
    </w:p>
    <w:p w:rsidR="00854758" w:rsidRDefault="00854758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、请应聘者如实填写姓名、身份证号码，两项信息与公安系统进行数据匹对，姓名和身份证号码</w:t>
      </w:r>
      <w:r>
        <w:rPr>
          <w:rFonts w:hint="eastAsia"/>
          <w:color w:val="FF0000"/>
          <w:sz w:val="28"/>
          <w:szCs w:val="28"/>
        </w:rPr>
        <w:t>有误将不能申报</w:t>
      </w:r>
      <w:r>
        <w:rPr>
          <w:rFonts w:hint="eastAsia"/>
          <w:sz w:val="28"/>
          <w:szCs w:val="28"/>
        </w:rPr>
        <w:t>。</w:t>
      </w:r>
    </w:p>
    <w:p w:rsidR="00854758" w:rsidRDefault="00854758">
      <w:pPr>
        <w:jc w:val="center"/>
      </w:pPr>
      <w:r>
        <w:rPr>
          <w:noProof/>
        </w:rPr>
        <w:pict>
          <v:shape id="图片 8" o:spid="_x0000_i1027" type="#_x0000_t75" alt="817407ae39f06b5cb29b6525c9be14a" style="width:201pt;height:304.5pt;visibility:visible">
            <v:imagedata r:id="rId9" o:title="" croptop="2756f" cropbottom="18171f"/>
          </v:shape>
        </w:pict>
      </w:r>
    </w:p>
    <w:p w:rsidR="00854758" w:rsidRDefault="00854758" w:rsidP="00F35030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、通过身份证验证后将进行人脸识别，请按系统提示进行操作。</w:t>
      </w:r>
    </w:p>
    <w:p w:rsidR="00854758" w:rsidRDefault="00854758" w:rsidP="00F35030">
      <w:pPr>
        <w:spacing w:beforeLines="50"/>
        <w:jc w:val="center"/>
        <w:rPr>
          <w:sz w:val="28"/>
          <w:szCs w:val="28"/>
        </w:rPr>
      </w:pPr>
      <w:r>
        <w:rPr>
          <w:noProof/>
        </w:rPr>
        <w:pict>
          <v:shape id="图片 1" o:spid="_x0000_i1028" type="#_x0000_t75" style="width:203.25pt;height:267pt;visibility:visible">
            <v:imagedata r:id="rId10" o:title="" croptop="2674f" cropbottom="23679f"/>
          </v:shape>
        </w:pict>
      </w:r>
    </w:p>
    <w:p w:rsidR="00854758" w:rsidRDefault="00854758" w:rsidP="00F35030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、通过人脸识别后，进入考生信息填报界面，请认真填写好各项信息，确保信息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</w:rPr>
        <w:t>真实、准确</w:t>
      </w:r>
      <w:r>
        <w:rPr>
          <w:rFonts w:hint="eastAsia"/>
          <w:sz w:val="28"/>
          <w:szCs w:val="28"/>
        </w:rPr>
        <w:t>，每一项都是</w:t>
      </w:r>
      <w:r>
        <w:rPr>
          <w:rFonts w:hint="eastAsia"/>
          <w:color w:val="FF0000"/>
          <w:sz w:val="28"/>
          <w:szCs w:val="28"/>
        </w:rPr>
        <w:t>必填</w:t>
      </w:r>
      <w:r>
        <w:rPr>
          <w:rFonts w:hint="eastAsia"/>
          <w:sz w:val="28"/>
          <w:szCs w:val="28"/>
        </w:rPr>
        <w:t>项，奖惩情况没有则填“</w:t>
      </w:r>
      <w:r>
        <w:rPr>
          <w:rFonts w:hint="eastAsia"/>
          <w:color w:val="FF0000"/>
          <w:sz w:val="28"/>
          <w:szCs w:val="28"/>
        </w:rPr>
        <w:t>无</w:t>
      </w:r>
      <w:r>
        <w:rPr>
          <w:rFonts w:hint="eastAsia"/>
          <w:sz w:val="28"/>
          <w:szCs w:val="28"/>
        </w:rPr>
        <w:t>”。</w:t>
      </w:r>
    </w:p>
    <w:p w:rsidR="00854758" w:rsidRDefault="00854758" w:rsidP="00F35030">
      <w:pPr>
        <w:spacing w:beforeLines="50"/>
        <w:jc w:val="center"/>
      </w:pPr>
      <w:r>
        <w:rPr>
          <w:noProof/>
        </w:rPr>
        <w:pict>
          <v:shape id="图片 10" o:spid="_x0000_i1029" type="#_x0000_t75" alt="aae54c8238f7d4737a5741e6b0c5c29" style="width:202.5pt;height:419.25pt;visibility:visible">
            <v:imagedata r:id="rId11" o:title="" croptop="2630f" cropbottom="102f"/>
          </v:shape>
        </w:pict>
      </w:r>
      <w:r>
        <w:t xml:space="preserve"> </w:t>
      </w:r>
      <w:r>
        <w:rPr>
          <w:noProof/>
        </w:rPr>
        <w:pict>
          <v:shape id="图片 5" o:spid="_x0000_i1030" type="#_x0000_t75" alt="图片1" style="width:195pt;height:424.5pt;visibility:visible">
            <v:imagedata r:id="rId12" o:title=""/>
          </v:shape>
        </w:pict>
      </w:r>
    </w:p>
    <w:p w:rsidR="00854758" w:rsidRDefault="008547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4758" w:rsidRDefault="00854758" w:rsidP="00F35030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</w:rPr>
        <w:t>照片</w:t>
      </w:r>
      <w:r>
        <w:rPr>
          <w:rFonts w:hint="eastAsia"/>
          <w:sz w:val="28"/>
          <w:szCs w:val="28"/>
        </w:rPr>
        <w:t>，上传其他电子资料需</w:t>
      </w:r>
      <w:r>
        <w:rPr>
          <w:rFonts w:hint="eastAsia"/>
          <w:color w:val="FF0000"/>
          <w:sz w:val="28"/>
          <w:szCs w:val="28"/>
        </w:rPr>
        <w:t>扫描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color w:val="FF0000"/>
          <w:sz w:val="28"/>
          <w:szCs w:val="28"/>
        </w:rPr>
        <w:t>清晰工整拍照</w:t>
      </w:r>
      <w:r>
        <w:rPr>
          <w:rFonts w:hint="eastAsia"/>
          <w:sz w:val="28"/>
          <w:szCs w:val="28"/>
        </w:rPr>
        <w:t>。</w:t>
      </w:r>
    </w:p>
    <w:p w:rsidR="00854758" w:rsidRDefault="00854758" w:rsidP="00F35030">
      <w:pPr>
        <w:spacing w:beforeLines="50"/>
        <w:jc w:val="center"/>
        <w:rPr>
          <w:sz w:val="28"/>
          <w:szCs w:val="28"/>
        </w:rPr>
      </w:pPr>
      <w:r w:rsidRPr="008B623E">
        <w:rPr>
          <w:noProof/>
          <w:sz w:val="28"/>
          <w:szCs w:val="28"/>
        </w:rPr>
        <w:pict>
          <v:shape id="图片 11" o:spid="_x0000_i1031" type="#_x0000_t75" alt="875408dec57102f0dcb33f173853d73" style="width:199.5pt;height:420.75pt;visibility:visible">
            <v:imagedata r:id="rId13" o:title="" croptop="2717f"/>
          </v:shape>
        </w:pict>
      </w:r>
      <w:r>
        <w:rPr>
          <w:sz w:val="28"/>
          <w:szCs w:val="28"/>
        </w:rPr>
        <w:t xml:space="preserve"> </w:t>
      </w:r>
      <w:r w:rsidRPr="008B623E">
        <w:rPr>
          <w:noProof/>
          <w:sz w:val="28"/>
          <w:szCs w:val="28"/>
        </w:rPr>
        <w:pict>
          <v:shape id="图片 12" o:spid="_x0000_i1032" type="#_x0000_t75" alt="d4c9be645c5cb2c35959ba66d4588ff" style="width:202.5pt;height:423.75pt;visibility:visible">
            <v:imagedata r:id="rId14" o:title="" croptop="2681f"/>
          </v:shape>
        </w:pict>
      </w:r>
    </w:p>
    <w:p w:rsidR="00854758" w:rsidRDefault="008547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4758" w:rsidRDefault="00854758" w:rsidP="00F35030">
      <w:p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、完成报名信息填写后，再次进入报名系统可看到报名的状态为下图，视为申请报名成功：</w:t>
      </w:r>
    </w:p>
    <w:p w:rsidR="00854758" w:rsidRDefault="00854758" w:rsidP="00F35030">
      <w:pPr>
        <w:spacing w:beforeLines="50"/>
        <w:jc w:val="center"/>
      </w:pPr>
      <w:r>
        <w:rPr>
          <w:noProof/>
        </w:rPr>
        <w:pict>
          <v:shape id="图片 3" o:spid="_x0000_i1033" type="#_x0000_t75" style="width:203.25pt;height:382.5pt;visibility:visible">
            <v:imagedata r:id="rId15" o:title="" croptop="2442f" cropbottom="3759f"/>
          </v:shape>
        </w:pict>
      </w:r>
    </w:p>
    <w:p w:rsidR="00854758" w:rsidRDefault="00854758">
      <w:r>
        <w:br w:type="page"/>
      </w:r>
    </w:p>
    <w:p w:rsidR="00854758" w:rsidRDefault="00854758" w:rsidP="00F35030">
      <w:pPr>
        <w:numPr>
          <w:ilvl w:val="0"/>
          <w:numId w:val="2"/>
        </w:num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在公告规定的打印准考证时间之前可进入小程序查看“初审意见”，并请在公告</w:t>
      </w:r>
      <w:r>
        <w:rPr>
          <w:rFonts w:hint="eastAsia"/>
          <w:color w:val="FF0000"/>
          <w:sz w:val="28"/>
          <w:szCs w:val="28"/>
        </w:rPr>
        <w:t>规定的时间内</w:t>
      </w:r>
      <w:r>
        <w:rPr>
          <w:rFonts w:hint="eastAsia"/>
          <w:sz w:val="28"/>
          <w:szCs w:val="28"/>
        </w:rPr>
        <w:t>打印准考证，点击“点击复制链接”可复制打印网址，发送到电脑用</w:t>
      </w:r>
      <w:r>
        <w:rPr>
          <w:rFonts w:hint="eastAsia"/>
          <w:color w:val="FF0000"/>
          <w:sz w:val="28"/>
          <w:szCs w:val="28"/>
        </w:rPr>
        <w:t>网页浏览器</w:t>
      </w:r>
      <w:r>
        <w:rPr>
          <w:rFonts w:hint="eastAsia"/>
          <w:sz w:val="28"/>
          <w:szCs w:val="28"/>
        </w:rPr>
        <w:t>打开并打印。</w:t>
      </w:r>
    </w:p>
    <w:p w:rsidR="00854758" w:rsidRDefault="00854758" w:rsidP="00F35030">
      <w:pPr>
        <w:spacing w:beforeLines="50"/>
        <w:jc w:val="center"/>
      </w:pPr>
      <w:r>
        <w:rPr>
          <w:noProof/>
        </w:rPr>
        <w:pict>
          <v:shape id="_x0000_i1034" type="#_x0000_t75" style="width:202.5pt;height:381.75pt;visibility:visible">
            <v:imagedata r:id="rId16" o:title="" croptop="2343f" cropbottom="3872f"/>
          </v:shape>
        </w:pict>
      </w:r>
    </w:p>
    <w:p w:rsidR="00854758" w:rsidRDefault="00854758" w:rsidP="00F35030">
      <w:pPr>
        <w:spacing w:beforeLines="50"/>
        <w:jc w:val="center"/>
      </w:pPr>
    </w:p>
    <w:p w:rsidR="00854758" w:rsidRDefault="008547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4758" w:rsidRDefault="00854758" w:rsidP="00F35030">
      <w:pPr>
        <w:numPr>
          <w:ilvl w:val="0"/>
          <w:numId w:val="2"/>
        </w:numPr>
        <w:spacing w:beforeLines="50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请在电脑打开网址（步骤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）打印准考证（</w:t>
      </w:r>
      <w:r>
        <w:rPr>
          <w:rFonts w:hint="eastAsia"/>
          <w:color w:val="FF0000"/>
          <w:sz w:val="28"/>
          <w:szCs w:val="28"/>
        </w:rPr>
        <w:t>不可手机截图转发电脑打印</w:t>
      </w:r>
      <w:r>
        <w:rPr>
          <w:rFonts w:hint="eastAsia"/>
          <w:sz w:val="28"/>
          <w:szCs w:val="28"/>
        </w:rPr>
        <w:t>）：</w:t>
      </w:r>
    </w:p>
    <w:p w:rsidR="00854758" w:rsidRDefault="00854758" w:rsidP="002A5816">
      <w:pPr>
        <w:spacing w:beforeLines="50"/>
        <w:rPr>
          <w:sz w:val="28"/>
          <w:szCs w:val="28"/>
        </w:rPr>
      </w:pPr>
      <w:r w:rsidRPr="008B623E">
        <w:rPr>
          <w:noProof/>
          <w:sz w:val="28"/>
          <w:szCs w:val="28"/>
        </w:rPr>
        <w:pict>
          <v:shape id="图片 2" o:spid="_x0000_i1035" type="#_x0000_t75" alt="5f39122bd22d06dc5a8c833649924ec" style="width:412.5pt;height:540pt;visibility:visible">
            <v:imagedata r:id="rId17" o:title=""/>
          </v:shape>
        </w:pict>
      </w:r>
    </w:p>
    <w:sectPr w:rsidR="00854758" w:rsidSect="00E118F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758" w:rsidRDefault="00854758" w:rsidP="00E118F4">
      <w:r>
        <w:separator/>
      </w:r>
    </w:p>
  </w:endnote>
  <w:endnote w:type="continuationSeparator" w:id="0">
    <w:p w:rsidR="00854758" w:rsidRDefault="00854758" w:rsidP="00E11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58" w:rsidRDefault="0085475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58" w:rsidRDefault="00854758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 strokeweight=".5pt">
          <v:textbox style="mso-fit-shape-to-text:t" inset="0,0,0,0">
            <w:txbxContent>
              <w:p w:rsidR="00854758" w:rsidRDefault="00854758">
                <w:pPr>
                  <w:pStyle w:val="Footer"/>
                </w:pPr>
                <w:r>
                  <w:rPr>
                    <w:rFonts w:hint="eastAsia"/>
                  </w:rPr>
                  <w:t>第</w:t>
                </w:r>
                <w:r>
                  <w:t xml:space="preserve"> </w:t>
                </w:r>
                <w:fldSimple w:instr=" PAGE  \* MERGEFORMAT ">
                  <w:r>
                    <w:rPr>
                      <w:noProof/>
                    </w:rPr>
                    <w:t>4</w:t>
                  </w:r>
                </w:fldSimple>
                <w: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t xml:space="preserve"> </w:t>
                </w:r>
                <w:fldSimple w:instr=" NUMPAGES  \* MERGEFORMAT ">
                  <w:r>
                    <w:rPr>
                      <w:noProof/>
                    </w:rPr>
                    <w:t>7</w:t>
                  </w:r>
                </w:fldSimple>
                <w: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58" w:rsidRDefault="008547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758" w:rsidRDefault="00854758" w:rsidP="00E118F4">
      <w:r>
        <w:separator/>
      </w:r>
    </w:p>
  </w:footnote>
  <w:footnote w:type="continuationSeparator" w:id="0">
    <w:p w:rsidR="00854758" w:rsidRDefault="00854758" w:rsidP="00E118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58" w:rsidRDefault="00854758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58" w:rsidRDefault="00854758" w:rsidP="00F35030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758" w:rsidRDefault="00854758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6BBFE0"/>
    <w:multiLevelType w:val="singleLevel"/>
    <w:tmpl w:val="AD6BBFE0"/>
    <w:lvl w:ilvl="0">
      <w:start w:val="8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7356658A"/>
    <w:multiLevelType w:val="singleLevel"/>
    <w:tmpl w:val="7356658A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5BC3396"/>
    <w:rsid w:val="0005459E"/>
    <w:rsid w:val="001F5FF3"/>
    <w:rsid w:val="00207A92"/>
    <w:rsid w:val="002A5816"/>
    <w:rsid w:val="00854758"/>
    <w:rsid w:val="008B623E"/>
    <w:rsid w:val="00963245"/>
    <w:rsid w:val="00970C10"/>
    <w:rsid w:val="00DD7FFC"/>
    <w:rsid w:val="00DE1EFC"/>
    <w:rsid w:val="00E118F4"/>
    <w:rsid w:val="00E3114B"/>
    <w:rsid w:val="00F35030"/>
    <w:rsid w:val="02221685"/>
    <w:rsid w:val="067B49FA"/>
    <w:rsid w:val="08D35CDF"/>
    <w:rsid w:val="0A247A7C"/>
    <w:rsid w:val="15133EAE"/>
    <w:rsid w:val="15CA7ADD"/>
    <w:rsid w:val="19A65DCE"/>
    <w:rsid w:val="23F03E7B"/>
    <w:rsid w:val="2F2D11D1"/>
    <w:rsid w:val="304746BA"/>
    <w:rsid w:val="3837225F"/>
    <w:rsid w:val="3B00549A"/>
    <w:rsid w:val="45262C87"/>
    <w:rsid w:val="45BC3396"/>
    <w:rsid w:val="468D7106"/>
    <w:rsid w:val="499C2EBA"/>
    <w:rsid w:val="55533FBC"/>
    <w:rsid w:val="575D3683"/>
    <w:rsid w:val="57FC7A1B"/>
    <w:rsid w:val="63B43B12"/>
    <w:rsid w:val="65276CEC"/>
    <w:rsid w:val="6856563A"/>
    <w:rsid w:val="6F3A5ADB"/>
    <w:rsid w:val="74EE1F02"/>
    <w:rsid w:val="76480E5E"/>
    <w:rsid w:val="76996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118F4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118F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E118F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7</Pages>
  <Words>76</Words>
  <Characters>435</Characters>
  <Application>Microsoft Office Outlook</Application>
  <DocSecurity>0</DocSecurity>
  <Lines>0</Lines>
  <Paragraphs>0</Paragraphs>
  <ScaleCrop>false</ScaleCrop>
  <Company>LIn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admin4511</cp:lastModifiedBy>
  <cp:revision>5</cp:revision>
  <cp:lastPrinted>2020-07-03T07:06:00Z</cp:lastPrinted>
  <dcterms:created xsi:type="dcterms:W3CDTF">2020-07-03T02:03:00Z</dcterms:created>
  <dcterms:modified xsi:type="dcterms:W3CDTF">2020-07-14T09:30:00Z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